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647"/>
        <w:gridCol w:w="7297"/>
      </w:tblGrid>
      <w:tr w:rsidR="00AF3FB7" w14:paraId="71ADA71B" w14:textId="77777777" w:rsidTr="00432940">
        <w:tc>
          <w:tcPr>
            <w:tcW w:w="3596" w:type="dxa"/>
          </w:tcPr>
          <w:p w14:paraId="20B1468F" w14:textId="235F89CF" w:rsidR="00AF3FB7" w:rsidRPr="00432940" w:rsidRDefault="009831DD" w:rsidP="00432940">
            <w:pPr>
              <w:pStyle w:val="Information"/>
            </w:pPr>
            <w:r>
              <w:t xml:space="preserve">January </w:t>
            </w:r>
            <w:r w:rsidR="003A7A9D">
              <w:t>2024</w:t>
            </w:r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p w14:paraId="3CF3D7E1" w14:textId="3633DE78" w:rsidR="00AF3FB7" w:rsidRPr="002968D8" w:rsidRDefault="009831DD" w:rsidP="002968D8">
            <w:pPr>
              <w:pStyle w:val="Subtitle"/>
            </w:pPr>
            <w:r>
              <w:t>Brunswick Meadows Elections</w:t>
            </w:r>
          </w:p>
        </w:tc>
      </w:tr>
      <w:tr w:rsidR="00AD7229" w14:paraId="6D38B69E" w14:textId="77777777" w:rsidTr="00432940">
        <w:tc>
          <w:tcPr>
            <w:tcW w:w="3596" w:type="dxa"/>
          </w:tcPr>
          <w:p w14:paraId="2DF0A4E1" w14:textId="3131B70D" w:rsidR="009831DD" w:rsidRPr="009831DD" w:rsidRDefault="009831DD" w:rsidP="009831DD">
            <w:pPr>
              <w:pStyle w:val="Heading1"/>
            </w:pPr>
            <w:r>
              <w:t>Community Communications</w:t>
            </w:r>
          </w:p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6E03A38B" w14:textId="2214AC48" w:rsidR="00AD7229" w:rsidRDefault="00000000" w:rsidP="009831DD">
            <w:sdt>
              <w:sdtPr>
                <w:id w:val="213857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715CB" w:rsidRPr="00432940">
              <w:t xml:space="preserve"> </w:t>
            </w:r>
            <w:r w:rsidR="009831DD">
              <w:t>Announcements on Next Door</w:t>
            </w:r>
            <w:r w:rsidR="00F4659A">
              <w:t xml:space="preserve"> (these are not open conversations)</w:t>
            </w:r>
          </w:p>
          <w:p w14:paraId="16D33270" w14:textId="77777777" w:rsidR="009831DD" w:rsidRDefault="00000000" w:rsidP="009831DD">
            <w:sdt>
              <w:sdtPr>
                <w:id w:val="75024119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831DD" w:rsidRPr="00432940">
              <w:t xml:space="preserve"> </w:t>
            </w:r>
            <w:r w:rsidR="009831DD">
              <w:t xml:space="preserve">Yard Signs Promoting Sign Ups </w:t>
            </w:r>
          </w:p>
          <w:p w14:paraId="12A55EF6" w14:textId="447C0A89" w:rsidR="009831DD" w:rsidRPr="00432940" w:rsidRDefault="00000000" w:rsidP="009831DD">
            <w:sdt>
              <w:sdtPr>
                <w:id w:val="21226427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831DD">
              <w:t xml:space="preserve">  Blast using Constant Contact</w:t>
            </w:r>
          </w:p>
        </w:tc>
      </w:tr>
      <w:tr w:rsidR="00AD7229" w14:paraId="3B3B1143" w14:textId="77777777" w:rsidTr="00432940">
        <w:tc>
          <w:tcPr>
            <w:tcW w:w="3596" w:type="dxa"/>
          </w:tcPr>
          <w:p w14:paraId="46607814" w14:textId="77777777" w:rsidR="009831DD" w:rsidRDefault="009831DD" w:rsidP="00432940">
            <w:pPr>
              <w:pStyle w:val="Heading1"/>
            </w:pPr>
            <w:r>
              <w:t xml:space="preserve">Meet The </w:t>
            </w:r>
          </w:p>
          <w:p w14:paraId="33C2AE88" w14:textId="1397ECB4" w:rsidR="0013072F" w:rsidRPr="00432940" w:rsidRDefault="009831DD" w:rsidP="00432940">
            <w:pPr>
              <w:pStyle w:val="Heading1"/>
            </w:pPr>
            <w:r>
              <w:t>Candidates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0A34CCD1" w14:textId="79351245" w:rsidR="00AD7229" w:rsidRDefault="00000000" w:rsidP="009831DD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9831DD">
              <w:t>Candidate Forum (Hybrid), January 7, 2023</w:t>
            </w:r>
          </w:p>
          <w:p w14:paraId="040AE23F" w14:textId="28181A38" w:rsidR="009831DD" w:rsidRDefault="00000000" w:rsidP="009831DD">
            <w:sdt>
              <w:sdtPr>
                <w:id w:val="163028159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831DD">
              <w:t xml:space="preserve"> Zoom / WCID Center</w:t>
            </w:r>
          </w:p>
          <w:p w14:paraId="3F732D46" w14:textId="77777777" w:rsidR="009831DD" w:rsidRDefault="00000000" w:rsidP="009831DD">
            <w:sdt>
              <w:sdtPr>
                <w:id w:val="8856142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831DD">
              <w:t xml:space="preserve"> Why they should be elected?</w:t>
            </w:r>
          </w:p>
          <w:p w14:paraId="60353323" w14:textId="77777777" w:rsidR="009831DD" w:rsidRDefault="00000000" w:rsidP="009831DD">
            <w:sdt>
              <w:sdtPr>
                <w:id w:val="-212699135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831DD">
              <w:t xml:space="preserve"> What do they bring to the Board for skills?</w:t>
            </w:r>
          </w:p>
          <w:p w14:paraId="1E86FA3F" w14:textId="2CA4A532" w:rsidR="009831DD" w:rsidRPr="00432940" w:rsidRDefault="00000000" w:rsidP="009831DD">
            <w:sdt>
              <w:sdtPr>
                <w:id w:val="-40383170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831DD">
              <w:t xml:space="preserve"> What is on their official Agenda?</w:t>
            </w:r>
          </w:p>
        </w:tc>
      </w:tr>
      <w:tr w:rsidR="00AD7229" w:rsidRPr="00432940" w14:paraId="01996E56" w14:textId="77777777" w:rsidTr="00432940">
        <w:tc>
          <w:tcPr>
            <w:tcW w:w="3596" w:type="dxa"/>
          </w:tcPr>
          <w:p w14:paraId="5A885655" w14:textId="77777777" w:rsidR="009831DD" w:rsidRDefault="009831DD" w:rsidP="00432940">
            <w:pPr>
              <w:pStyle w:val="Heading1"/>
            </w:pPr>
            <w:r>
              <w:t xml:space="preserve">Election </w:t>
            </w:r>
          </w:p>
          <w:p w14:paraId="64121107" w14:textId="01635389" w:rsidR="00AD7229" w:rsidRPr="00432940" w:rsidRDefault="009831DD" w:rsidP="00432940">
            <w:pPr>
              <w:pStyle w:val="Heading1"/>
            </w:pPr>
            <w:r>
              <w:t>(Hybrid)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6DDF0C18" w14:textId="77777777" w:rsidR="00AD7229" w:rsidRDefault="00000000" w:rsidP="009831DD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9831DD">
              <w:t>Yard Signs Promoting Election</w:t>
            </w:r>
          </w:p>
          <w:p w14:paraId="6D52E95F" w14:textId="77777777" w:rsidR="009831DD" w:rsidRDefault="00000000" w:rsidP="009831DD">
            <w:sdt>
              <w:sdtPr>
                <w:id w:val="1103073643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831DD">
              <w:t xml:space="preserve"> Mailer by BRM</w:t>
            </w:r>
          </w:p>
          <w:p w14:paraId="30C9AA67" w14:textId="77777777" w:rsidR="009831DD" w:rsidRDefault="00000000" w:rsidP="009831DD">
            <w:sdt>
              <w:sdtPr>
                <w:id w:val="110098916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9831DD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9831DD">
              <w:t xml:space="preserve"> Blast using Constant Contact</w:t>
            </w:r>
          </w:p>
          <w:p w14:paraId="3E48956E" w14:textId="1D435D30" w:rsidR="00F4659A" w:rsidRPr="00432940" w:rsidRDefault="00000000" w:rsidP="009831DD">
            <w:sdt>
              <w:sdtPr>
                <w:id w:val="9737960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F4659A" w:rsidRPr="00E050A1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F4659A">
              <w:t xml:space="preserve"> Using Zoom and WCID for in Person voting</w:t>
            </w:r>
          </w:p>
        </w:tc>
      </w:tr>
      <w:tr w:rsidR="00AD7229" w14:paraId="4096A00A" w14:textId="77777777" w:rsidTr="00432940">
        <w:tc>
          <w:tcPr>
            <w:tcW w:w="3596" w:type="dxa"/>
          </w:tcPr>
          <w:p w14:paraId="0949CF76" w14:textId="77777777" w:rsidR="00F4659A" w:rsidRDefault="00F4659A" w:rsidP="00432940">
            <w:pPr>
              <w:pStyle w:val="Heading1"/>
            </w:pPr>
            <w:r>
              <w:t xml:space="preserve">Current </w:t>
            </w:r>
          </w:p>
          <w:p w14:paraId="762A96C1" w14:textId="754593F3" w:rsidR="00AD7229" w:rsidRPr="00432940" w:rsidRDefault="00F4659A" w:rsidP="00432940">
            <w:pPr>
              <w:pStyle w:val="Heading1"/>
            </w:pPr>
            <w:r>
              <w:t>Board</w:t>
            </w:r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7112CF2C" w14:textId="77777777" w:rsidR="00AD7229" w:rsidRDefault="00000000" w:rsidP="00F4659A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="00E050A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050A1" w:rsidRPr="00E050A1">
              <w:t xml:space="preserve"> </w:t>
            </w:r>
            <w:r w:rsidR="00F4659A">
              <w:t>Current Board- All Should Be on Camera (its time the community can put a face to each of us).</w:t>
            </w:r>
          </w:p>
          <w:p w14:paraId="2D647590" w14:textId="1059D00B" w:rsidR="005A3888" w:rsidRDefault="009A0676" w:rsidP="00F4659A">
            <w:sdt>
              <w:sdtPr>
                <w:id w:val="132123600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E050A1">
              <w:t xml:space="preserve"> </w:t>
            </w:r>
            <w:r>
              <w:t>Current Board</w:t>
            </w:r>
            <w:r>
              <w:t xml:space="preserve"> </w:t>
            </w:r>
            <w:r w:rsidR="007B0ED7">
              <w:t>Members up for Re-Election</w:t>
            </w:r>
            <w:r>
              <w:t>:</w:t>
            </w:r>
          </w:p>
          <w:p w14:paraId="68545976" w14:textId="34DCBCC2" w:rsidR="009A0676" w:rsidRDefault="009A0676" w:rsidP="009A0676">
            <w:pPr>
              <w:pStyle w:val="ListParagraph"/>
              <w:numPr>
                <w:ilvl w:val="0"/>
                <w:numId w:val="1"/>
              </w:numPr>
            </w:pPr>
            <w:r>
              <w:t>Richard Tesmer, Treasurer</w:t>
            </w:r>
          </w:p>
          <w:p w14:paraId="393BA786" w14:textId="7A833963" w:rsidR="007B0ED7" w:rsidRPr="00432940" w:rsidRDefault="007B0ED7" w:rsidP="00F4659A"/>
        </w:tc>
      </w:tr>
      <w:tr w:rsidR="00AD7229" w14:paraId="249C64D7" w14:textId="77777777" w:rsidTr="00432940">
        <w:trPr>
          <w:trHeight w:val="234"/>
        </w:trPr>
        <w:tc>
          <w:tcPr>
            <w:tcW w:w="3596" w:type="dxa"/>
          </w:tcPr>
          <w:p w14:paraId="6D8669BC" w14:textId="77777777" w:rsidR="00AD7229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589343C9" w14:textId="0AD75ACF" w:rsidR="00AD7229" w:rsidRPr="00432940" w:rsidRDefault="00AD7229" w:rsidP="00432940">
            <w:pPr>
              <w:pStyle w:val="Information"/>
            </w:pPr>
          </w:p>
        </w:tc>
      </w:tr>
    </w:tbl>
    <w:p w14:paraId="1ED55863" w14:textId="77777777" w:rsidR="002022C5" w:rsidRDefault="002022C5"/>
    <w:sectPr w:rsidR="002022C5" w:rsidSect="009C23C3">
      <w:headerReference w:type="default" r:id="rId10"/>
      <w:footerReference w:type="default" r:id="rId11"/>
      <w:pgSz w:w="12240" w:h="15840" w:code="1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C1050" w14:textId="77777777" w:rsidR="006A6DFB" w:rsidRDefault="006A6DFB" w:rsidP="00AF3FB7">
      <w:r>
        <w:separator/>
      </w:r>
    </w:p>
  </w:endnote>
  <w:endnote w:type="continuationSeparator" w:id="0">
    <w:p w14:paraId="7701C7FD" w14:textId="77777777" w:rsidR="006A6DFB" w:rsidRDefault="006A6DFB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20A6E8" w14:textId="77777777" w:rsidR="00432940" w:rsidRDefault="00D408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2C2B5204" wp14:editId="14F6407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D6CDB0" id="Shape" o:spid="_x0000_s1026" alt="&quot;&quot;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E12EF" w14:textId="77777777" w:rsidR="006A6DFB" w:rsidRDefault="006A6DFB" w:rsidP="00AF3FB7">
      <w:r>
        <w:separator/>
      </w:r>
    </w:p>
  </w:footnote>
  <w:footnote w:type="continuationSeparator" w:id="0">
    <w:p w14:paraId="32E04EA8" w14:textId="77777777" w:rsidR="006A6DFB" w:rsidRDefault="006A6DFB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739CA" w14:textId="77777777" w:rsidR="00AF3FB7" w:rsidRDefault="00D4080C">
    <w:pPr>
      <w:pStyle w:val="Header"/>
    </w:pPr>
    <w:r w:rsidRPr="00D4080C"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1A3C00" wp14:editId="527CA64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Shape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Shape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u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Shape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Shape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Shape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Shape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Shape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Shape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Shape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Shape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Shape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Shape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Shape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Shape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Shape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Shape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1A6478F4" id="Group 23" o:spid="_x0000_s1026" alt="&quot;&quot;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">
              <v:shape id="Shape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Shape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up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Shape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Shape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Shape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Shape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Shape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Shape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Shape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Shape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Shape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Shape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Shape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Shape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Shape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Shape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3043A01" wp14:editId="2431F90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tangle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EC3D9C5" id="Rectangle 21" o:spid="_x0000_s1026" alt="&quot;&quot;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FA46A1"/>
    <w:multiLevelType w:val="hybridMultilevel"/>
    <w:tmpl w:val="9BBE4D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9215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E0NTAyN7M0MTM3NzdV0lEKTi0uzszPAykwrAUA+5kTRSwAAAA="/>
  </w:docVars>
  <w:rsids>
    <w:rsidRoot w:val="009831DD"/>
    <w:rsid w:val="0012336A"/>
    <w:rsid w:val="0013072F"/>
    <w:rsid w:val="002022C5"/>
    <w:rsid w:val="00252CA4"/>
    <w:rsid w:val="002968D8"/>
    <w:rsid w:val="003A7A9D"/>
    <w:rsid w:val="00432940"/>
    <w:rsid w:val="0046794B"/>
    <w:rsid w:val="005A3888"/>
    <w:rsid w:val="005C4CDF"/>
    <w:rsid w:val="00632D9B"/>
    <w:rsid w:val="006A6DFB"/>
    <w:rsid w:val="006C60E6"/>
    <w:rsid w:val="006C6281"/>
    <w:rsid w:val="007B0ED7"/>
    <w:rsid w:val="009831DD"/>
    <w:rsid w:val="009A0676"/>
    <w:rsid w:val="009C23C3"/>
    <w:rsid w:val="009C42F7"/>
    <w:rsid w:val="00AC5F9D"/>
    <w:rsid w:val="00AD7229"/>
    <w:rsid w:val="00AF3FB7"/>
    <w:rsid w:val="00BB1A54"/>
    <w:rsid w:val="00D15294"/>
    <w:rsid w:val="00D4080C"/>
    <w:rsid w:val="00DD7041"/>
    <w:rsid w:val="00E050A1"/>
    <w:rsid w:val="00F4659A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ED6B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2968D8"/>
    <w:rPr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072F"/>
    <w:rPr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072F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on">
    <w:name w:val="Information"/>
    <w:basedOn w:val="Normal"/>
    <w:next w:val="Normal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le">
    <w:name w:val="Title"/>
    <w:basedOn w:val="Normal"/>
    <w:next w:val="Normal"/>
    <w:link w:val="Title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leChar">
    <w:name w:val="Title Char"/>
    <w:basedOn w:val="DefaultParagraphFont"/>
    <w:link w:val="Title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Subtitle">
    <w:name w:val="Subtitle"/>
    <w:basedOn w:val="Normal"/>
    <w:next w:val="Normal"/>
    <w:link w:val="Subtitle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SubtitleChar">
    <w:name w:val="Subtitle Char"/>
    <w:basedOn w:val="DefaultParagraphFont"/>
    <w:link w:val="Subtitle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Heading1Char">
    <w:name w:val="Heading 1 Char"/>
    <w:basedOn w:val="DefaultParagraphFont"/>
    <w:link w:val="Heading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13072F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7B0E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tesm\AppData\Roaming\Microsoft\Templates\Music%20festival%20packing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C:\Users\rtesm\AppData\Roaming\Microsoft\Templates\Music festival packing checklist.dotx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2022-11-28T23:04:00Z</dcterms:created>
  <dcterms:modified xsi:type="dcterms:W3CDTF">2023-10-21T00:51:00Z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